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."/>
      </w:tblPr>
      <w:tblGrid>
        <w:gridCol w:w="3240"/>
        <w:gridCol w:w="1620"/>
        <w:gridCol w:w="3240"/>
      </w:tblGrid>
      <w:tr w:rsidR="00AF300E" w:rsidRPr="009F4850" w:rsidTr="00685758">
        <w:trPr>
          <w:trHeight w:val="4500"/>
          <w:jc w:val="center"/>
        </w:trPr>
        <w:tc>
          <w:tcPr>
            <w:tcW w:w="8100" w:type="dxa"/>
            <w:gridSpan w:val="3"/>
            <w:vAlign w:val="center"/>
          </w:tcPr>
          <w:p w:rsidR="00AF300E" w:rsidRPr="005E12C7" w:rsidRDefault="00683713" w:rsidP="005E12C7">
            <w:pPr>
              <w:pStyle w:val="Title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F73C1E" wp14:editId="692201C2">
                  <wp:extent cx="3362325" cy="1800225"/>
                  <wp:effectExtent l="0" t="0" r="9525" b="9525"/>
                  <wp:docPr id="1" name="Picture 1" descr="https://lh3.googleusercontent.com/A0iHBn-oChe3BcwHoLX0YMxKCaby6ydlxVva4YAtPCZJBbsDAOmSkaMdHqOgGk0iHECOWqD5zq3DoGDvLiGVl44CW6ZGUe1SyuvZDXrIUrQTHj73Yi5GMXMylHf81R3us8mbUd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A0iHBn-oChe3BcwHoLX0YMxKCaby6ydlxVva4YAtPCZJBbsDAOmSkaMdHqOgGk0iHECOWqD5zq3DoGDvLiGVl44CW6ZGUe1SyuvZDXrIUrQTHj73Yi5GMXMylHf81R3us8mbUd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1F6" w:rsidRPr="000F3631" w:rsidTr="00685758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:rsidR="00683713" w:rsidRPr="00685758" w:rsidRDefault="00683713" w:rsidP="00683713">
            <w:pPr>
              <w:pStyle w:val="Subtitle"/>
              <w:rPr>
                <w:rFonts w:asciiTheme="minorHAnsi" w:hAnsiTheme="minorHAnsi"/>
                <w:sz w:val="40"/>
                <w:szCs w:val="40"/>
              </w:rPr>
            </w:pPr>
            <w:r w:rsidRPr="00685758">
              <w:rPr>
                <w:rFonts w:asciiTheme="minorHAnsi" w:hAnsiTheme="minorHAnsi"/>
                <w:sz w:val="40"/>
                <w:szCs w:val="40"/>
              </w:rPr>
              <w:t>Kennedy Clubhouse is now open!!!</w:t>
            </w:r>
          </w:p>
          <w:p w:rsidR="00683713" w:rsidRPr="00683713" w:rsidRDefault="00683713" w:rsidP="00683713"/>
        </w:tc>
      </w:tr>
      <w:tr w:rsidR="004B3C21" w:rsidRPr="004B3C21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:rsidTr="00FF02F8">
        <w:trPr>
          <w:trHeight w:val="1953"/>
          <w:jc w:val="center"/>
        </w:trPr>
        <w:tc>
          <w:tcPr>
            <w:tcW w:w="8100" w:type="dxa"/>
            <w:gridSpan w:val="3"/>
            <w:vAlign w:val="center"/>
          </w:tcPr>
          <w:p w:rsidR="00EE51F6" w:rsidRDefault="00683713" w:rsidP="000F3631">
            <w:pPr>
              <w:pStyle w:val="Address"/>
            </w:pPr>
            <w:r>
              <w:t>Monday, Wednesday, And Friday</w:t>
            </w:r>
          </w:p>
          <w:p w:rsidR="00683713" w:rsidRDefault="00683713" w:rsidP="000F3631">
            <w:pPr>
              <w:pStyle w:val="Address"/>
            </w:pPr>
            <w:r>
              <w:t>8-11am</w:t>
            </w:r>
          </w:p>
          <w:p w:rsidR="00683713" w:rsidRPr="000F3631" w:rsidRDefault="00685758" w:rsidP="00685758">
            <w:pPr>
              <w:pStyle w:val="Address"/>
            </w:pPr>
            <w:r>
              <w:t>227 South Myrtle Street</w:t>
            </w:r>
          </w:p>
        </w:tc>
      </w:tr>
      <w:tr w:rsidR="004B3C21" w:rsidRPr="004B3C21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:rsidTr="00041E06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:rsidR="00FF02F8" w:rsidRDefault="00683713" w:rsidP="00FF02F8">
            <w:pPr>
              <w:pStyle w:val="RSVP"/>
              <w:numPr>
                <w:ilvl w:val="0"/>
                <w:numId w:val="1"/>
              </w:numPr>
            </w:pPr>
            <w:r>
              <w:t xml:space="preserve">Art </w:t>
            </w:r>
            <w:r w:rsidR="00FF02F8">
              <w:t>p</w:t>
            </w:r>
            <w:r>
              <w:t xml:space="preserve">rojects </w:t>
            </w:r>
            <w:r w:rsidR="00FF02F8">
              <w:t>daily</w:t>
            </w:r>
            <w:bookmarkStart w:id="0" w:name="_GoBack"/>
            <w:bookmarkEnd w:id="0"/>
          </w:p>
          <w:p w:rsidR="00685758" w:rsidRDefault="00FF02F8" w:rsidP="00FF02F8">
            <w:pPr>
              <w:pStyle w:val="RSVP"/>
              <w:numPr>
                <w:ilvl w:val="0"/>
                <w:numId w:val="2"/>
              </w:numPr>
            </w:pPr>
            <w:r>
              <w:t xml:space="preserve">Free </w:t>
            </w:r>
            <w:r w:rsidR="00685758">
              <w:t>Resource Library</w:t>
            </w:r>
          </w:p>
          <w:p w:rsidR="00FF02F8" w:rsidRDefault="00FF02F8" w:rsidP="00FF02F8">
            <w:pPr>
              <w:pStyle w:val="RSVP"/>
              <w:numPr>
                <w:ilvl w:val="0"/>
                <w:numId w:val="2"/>
              </w:numPr>
            </w:pPr>
            <w:r>
              <w:t>Story Time Wed at 10am</w:t>
            </w:r>
          </w:p>
          <w:p w:rsidR="00FF02F8" w:rsidRDefault="00FF02F8" w:rsidP="00FF02F8">
            <w:pPr>
              <w:pStyle w:val="RSVP"/>
              <w:ind w:left="749"/>
            </w:pPr>
            <w:r>
              <w:t>free book to kids who attend</w:t>
            </w:r>
          </w:p>
          <w:p w:rsidR="00685758" w:rsidRDefault="00685758" w:rsidP="00FF02F8">
            <w:pPr>
              <w:pStyle w:val="RSVP"/>
              <w:numPr>
                <w:ilvl w:val="0"/>
                <w:numId w:val="2"/>
              </w:numPr>
            </w:pPr>
            <w:r>
              <w:t>Play Room, and more to come!!!</w:t>
            </w:r>
          </w:p>
          <w:p w:rsidR="00FF02F8" w:rsidRDefault="00FF02F8" w:rsidP="00FF02F8">
            <w:pPr>
              <w:pStyle w:val="RSVP"/>
              <w:ind w:left="0"/>
              <w:rPr>
                <w:b/>
                <w:sz w:val="36"/>
                <w:szCs w:val="36"/>
              </w:rPr>
            </w:pPr>
          </w:p>
          <w:p w:rsidR="00EE51F6" w:rsidRPr="00FF02F8" w:rsidRDefault="00683713" w:rsidP="00FF02F8">
            <w:pPr>
              <w:pStyle w:val="RSVP"/>
              <w:ind w:left="0"/>
              <w:rPr>
                <w:b/>
                <w:sz w:val="36"/>
                <w:szCs w:val="36"/>
              </w:rPr>
            </w:pPr>
            <w:r w:rsidRPr="00FF02F8">
              <w:rPr>
                <w:b/>
                <w:sz w:val="36"/>
                <w:szCs w:val="36"/>
              </w:rPr>
              <w:t>Follow us on Facebook- @</w:t>
            </w:r>
            <w:proofErr w:type="spellStart"/>
            <w:r w:rsidRPr="00FF02F8">
              <w:rPr>
                <w:b/>
                <w:sz w:val="36"/>
                <w:szCs w:val="36"/>
              </w:rPr>
              <w:t>mccombexcel</w:t>
            </w:r>
            <w:proofErr w:type="spellEnd"/>
          </w:p>
          <w:p w:rsidR="00685758" w:rsidRPr="000F3631" w:rsidRDefault="00685758" w:rsidP="00685758">
            <w:pPr>
              <w:pStyle w:val="RSVP"/>
            </w:pPr>
            <w:r w:rsidRPr="00FF02F8">
              <w:rPr>
                <w:b/>
                <w:sz w:val="36"/>
                <w:szCs w:val="36"/>
              </w:rPr>
              <w:t>For more information about activities</w:t>
            </w:r>
          </w:p>
        </w:tc>
      </w:tr>
    </w:tbl>
    <w:p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1F5" w:rsidRDefault="005D51F5">
      <w:pPr>
        <w:spacing w:before="0"/>
      </w:pPr>
      <w:r>
        <w:separator/>
      </w:r>
    </w:p>
  </w:endnote>
  <w:endnote w:type="continuationSeparator" w:id="0">
    <w:p w:rsidR="005D51F5" w:rsidRDefault="005D51F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1F5" w:rsidRDefault="005D51F5">
      <w:pPr>
        <w:spacing w:before="0"/>
      </w:pPr>
      <w:r>
        <w:separator/>
      </w:r>
    </w:p>
  </w:footnote>
  <w:footnote w:type="continuationSeparator" w:id="0">
    <w:p w:rsidR="005D51F5" w:rsidRDefault="005D51F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9175FA" w:rsidP="004008C9">
    <w:pPr>
      <w:pStyle w:val="Header"/>
      <w:ind w:left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041E06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4B42C16C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 descr="Background image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E882D7" id="Group 8" o:spid="_x0000_s1026" alt="Background images.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">
              <v:rect id="Rectangle 4" o:spid="_x0000_s1027" alt="Background image.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nDsIA&#10;AADaAAAADwAAAGRycy9kb3ducmV2LnhtbESPQWvCQBSE7wX/w/KE3upGCSKpmyBKoVKQGqXnR/aZ&#10;TZt9G7Krif/eLRR6HGbmG2ZdjLYVN+p941jBfJaAIK6cbrhWcD69vaxA+ICssXVMCu7kocgnT2vM&#10;tBv4SLcy1CJC2GeowITQZVL6ypBFP3MdcfQurrcYouxrqXscIty2cpEkS2mx4bhgsKOtoeqnvFoF&#10;l2+/MFRWNX2E/YE+k/Rr2KVKPU/HzSuIQGP4D/+137WCFH6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ucOwgAAANoAAAAPAAAAAAAAAAAAAAAAAJgCAABkcnMvZG93&#10;bnJldi54bWxQSwUGAAAAAAQABAD1AAAAhwMAAAAA&#10;" stroked="f" strokeweight="1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C78A&#10;AADaAAAADwAAAGRycy9kb3ducmV2LnhtbERPTWsCMRC9F/wPYYTearYWiqxGEUXw1OJW8Dok0822&#10;yWTdxHX990Yo9DQ83ucsVoN3oqcuNoEVvE4KEMQ6mIZrBcev3csMREzIBl1gUnCjCKvl6GmBpQlX&#10;PlBfpVrkEI4lKrAptaWUUVvyGCehJc7cd+g8pgy7WpoOrzncOzktinfpseHcYLGljSX9W128Amep&#10;X4fTx+f5J9zeqq3Tm1mvlXoeD+s5iERD+hf/ufcmz4fHK48r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YsLvwAAANoAAAAPAAAAAAAAAAAAAAAAAJgCAABkcnMvZG93bnJl&#10;di54bWxQSwUGAAAAAAQABAD1AAAAhAM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Q8QA&#10;AADaAAAADwAAAGRycy9kb3ducmV2LnhtbESPT2sCMRTE70K/Q3iF3tys/6quRimCpYdeqiLs7bF5&#10;ZheTl2WT6vbbN4WCx2FmfsOst72z4kZdaDwrGGU5COLK64aNgtNxP1yACBFZo/VMCn4owHbzNFhj&#10;of2dv+h2iEYkCIcCFdQxtoWUoarJYch8S5y8i+8cxiQ7I3WH9wR3Vo7z/FU6bDgt1NjSrqbqevh2&#10;CsatmdrTbG/mcrqsPsv+vZzbs1Ivz/3bCkSkPj7C/+0PrWACf1fS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0PEAAAA2gAAAA8AAAAAAAAAAAAAAAAAmAIAAGRycy9k&#10;b3ducmV2LnhtbFBLBQYAAAAABAAEAPUAAACJAw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574C8E"/>
    <w:multiLevelType w:val="hybridMultilevel"/>
    <w:tmpl w:val="20A6EF2A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" w15:restartNumberingAfterBreak="0">
    <w:nsid w:val="73154054"/>
    <w:multiLevelType w:val="hybridMultilevel"/>
    <w:tmpl w:val="0E181EC8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13"/>
    <w:rsid w:val="00004378"/>
    <w:rsid w:val="000221BB"/>
    <w:rsid w:val="00024B92"/>
    <w:rsid w:val="0003383B"/>
    <w:rsid w:val="00041E06"/>
    <w:rsid w:val="000F3631"/>
    <w:rsid w:val="001241FF"/>
    <w:rsid w:val="00144CDA"/>
    <w:rsid w:val="00207ADC"/>
    <w:rsid w:val="00296DC4"/>
    <w:rsid w:val="002D3176"/>
    <w:rsid w:val="00301E94"/>
    <w:rsid w:val="00302252"/>
    <w:rsid w:val="003146EC"/>
    <w:rsid w:val="00323CAC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D51F5"/>
    <w:rsid w:val="005D5674"/>
    <w:rsid w:val="005E12C7"/>
    <w:rsid w:val="005E3B73"/>
    <w:rsid w:val="00673C5F"/>
    <w:rsid w:val="00683713"/>
    <w:rsid w:val="00685758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57601"/>
    <w:rsid w:val="00B6008F"/>
    <w:rsid w:val="00BD3DDD"/>
    <w:rsid w:val="00CA580F"/>
    <w:rsid w:val="00CC0C51"/>
    <w:rsid w:val="00D15ADF"/>
    <w:rsid w:val="00D85786"/>
    <w:rsid w:val="00DC197E"/>
    <w:rsid w:val="00E74699"/>
    <w:rsid w:val="00E85761"/>
    <w:rsid w:val="00EB66EF"/>
    <w:rsid w:val="00EE51F6"/>
    <w:rsid w:val="00EF1A98"/>
    <w:rsid w:val="00F74197"/>
    <w:rsid w:val="00F85E23"/>
    <w:rsid w:val="00FE3771"/>
    <w:rsid w:val="00F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532"/>
    <w:pPr>
      <w:spacing w:before="40"/>
      <w:ind w:left="29" w:right="29"/>
    </w:pPr>
    <w:rPr>
      <w:rFonts w:asciiTheme="minorHAnsi" w:hAnsiTheme="minorHAnsi"/>
      <w:sz w:val="32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CRawls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45C1F5-43D7-4ED4-900D-1FF777301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7FF024-4D6F-4612-AF05-56D8911B2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1E788-2162-4392-AC37-4BB38E6ABE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flyer.dotx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2018-10-03T00:57:00Z</dcterms:created>
  <dcterms:modified xsi:type="dcterms:W3CDTF">2018-10-03T01:29:00Z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